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D3B" w:rsidRDefault="00A05D3B">
      <w:pPr>
        <w:rPr>
          <w:rFonts w:ascii="Times New Roman" w:hAnsi="Times New Roman"/>
          <w:sz w:val="24"/>
          <w:szCs w:val="24"/>
        </w:rPr>
      </w:pPr>
      <w:bookmarkStart w:id="0" w:name="_GoBack"/>
      <w:r>
        <w:rPr>
          <w:rFonts w:ascii="Times New Roman" w:hAnsi="Times New Roman"/>
          <w:sz w:val="24"/>
          <w:szCs w:val="24"/>
        </w:rPr>
        <w:t>8. A OBČANSKÁ VÝCHOVA 12. – 18.4.</w:t>
      </w:r>
    </w:p>
    <w:bookmarkEnd w:id="0"/>
    <w:p w:rsidR="00A05D3B" w:rsidRDefault="00A05D3B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Seřaď správně čísla od 1 do 12.</w:t>
      </w:r>
    </w:p>
    <w:p w:rsidR="00A05D3B" w:rsidRPr="00BB37A6" w:rsidRDefault="00A05D3B">
      <w:pPr>
        <w:rPr>
          <w:rFonts w:ascii="Times New Roman" w:hAnsi="Times New Roman"/>
          <w:sz w:val="24"/>
          <w:szCs w:val="24"/>
        </w:rPr>
      </w:pPr>
      <w:r w:rsidRPr="00DF4E99">
        <w:rPr>
          <w:rFonts w:ascii="Times New Roman" w:hAnsi="Times New Roman"/>
          <w:noProof/>
          <w:sz w:val="24"/>
          <w:szCs w:val="24"/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i1025" type="#_x0000_t75" style="width:441.75pt;height:280.5pt;visibility:visible">
            <v:imagedata r:id="rId4" o:title=""/>
          </v:shape>
        </w:pict>
      </w:r>
    </w:p>
    <w:sectPr w:rsidR="00A05D3B" w:rsidRPr="00BB37A6" w:rsidSect="005110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B37A6"/>
    <w:rsid w:val="00093640"/>
    <w:rsid w:val="0051105F"/>
    <w:rsid w:val="00986494"/>
    <w:rsid w:val="00A05D3B"/>
    <w:rsid w:val="00BB37A6"/>
    <w:rsid w:val="00C66506"/>
    <w:rsid w:val="00DF4E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105F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10</Words>
  <Characters>58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8</dc:title>
  <dc:subject/>
  <dc:creator>Veronika</dc:creator>
  <cp:keywords/>
  <dc:description/>
  <cp:lastModifiedBy>Týnka</cp:lastModifiedBy>
  <cp:revision>2</cp:revision>
  <dcterms:created xsi:type="dcterms:W3CDTF">2021-04-08T16:51:00Z</dcterms:created>
  <dcterms:modified xsi:type="dcterms:W3CDTF">2021-04-08T16:51:00Z</dcterms:modified>
</cp:coreProperties>
</file>